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B" w:rsidRDefault="009B6B29" w:rsidP="004D25BB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4D25BB" w:rsidRDefault="004D25BB" w:rsidP="004D25BB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D25BB" w:rsidRPr="00CE7DC6" w:rsidRDefault="009B6B29" w:rsidP="004D25B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BB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D25BB" w:rsidRPr="00CE7DC6" w:rsidRDefault="009B6B29" w:rsidP="004D25B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BB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D25BB" w:rsidRPr="00CE7DC6" w:rsidRDefault="009B6B29" w:rsidP="004D25B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BB" w:rsidRDefault="00F47D94" w:rsidP="00EC31CB">
            <w:r>
              <w:rPr>
                <w:rFonts w:hint="cs"/>
                <w:rtl/>
              </w:rPr>
              <w:t>13/11/2023</w:t>
            </w:r>
          </w:p>
        </w:tc>
      </w:tr>
    </w:tbl>
    <w:p w:rsidR="004D25BB" w:rsidRDefault="004D25BB" w:rsidP="004D25BB">
      <w:pPr>
        <w:rPr>
          <w:rtl/>
        </w:rPr>
      </w:pPr>
    </w:p>
    <w:p w:rsidR="004D25BB" w:rsidRDefault="004D25BB" w:rsidP="004D25BB">
      <w:pPr>
        <w:rPr>
          <w:rtl/>
        </w:rPr>
      </w:pPr>
    </w:p>
    <w:p w:rsidR="004D25BB" w:rsidRDefault="004D25BB" w:rsidP="004D25BB">
      <w:pPr>
        <w:rPr>
          <w:rtl/>
        </w:rPr>
      </w:pPr>
    </w:p>
    <w:p w:rsidR="004D25BB" w:rsidRDefault="004D25BB" w:rsidP="004D25BB">
      <w:pPr>
        <w:rPr>
          <w:rtl/>
        </w:rPr>
      </w:pPr>
    </w:p>
    <w:p w:rsidR="004D25BB" w:rsidRDefault="004D25BB" w:rsidP="004D25BB">
      <w:pPr>
        <w:rPr>
          <w:rtl/>
        </w:rPr>
      </w:pPr>
    </w:p>
    <w:p w:rsidR="004D25BB" w:rsidRDefault="004D25BB" w:rsidP="004D25BB">
      <w:pPr>
        <w:rPr>
          <w:rtl/>
        </w:rPr>
      </w:pPr>
    </w:p>
    <w:p w:rsidR="004D25BB" w:rsidRDefault="009B6B29" w:rsidP="004D25BB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4D25BB" w:rsidRDefault="004D25BB" w:rsidP="004D25BB">
      <w:pPr>
        <w:jc w:val="both"/>
        <w:rPr>
          <w:rFonts w:ascii="Arial" w:hAnsi="Arial"/>
          <w:b/>
          <w:sz w:val="22"/>
          <w:szCs w:val="22"/>
          <w:rtl/>
        </w:rPr>
      </w:pPr>
    </w:p>
    <w:p w:rsidR="004D25BB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4D25BB" w:rsidRPr="00AF57E9" w:rsidRDefault="004D25BB" w:rsidP="004D25BB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D25BB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4D25BB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A662F8" w:rsidRPr="000C029C" w:rsidRDefault="00CD0807" w:rsidP="00CD0807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אגף גריאטריה</w:t>
            </w:r>
            <w:r w:rsidR="00A662F8" w:rsidRPr="000C029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משתמש</w:t>
            </w:r>
            <w:r w:rsidR="00A662F8" w:rsidRPr="000C029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בתוכנות מבוססות </w:t>
            </w:r>
            <w:r w:rsidR="00A662F8" w:rsidRPr="000C029C">
              <w:rPr>
                <w:rFonts w:ascii="Arial" w:hAnsi="Arial"/>
                <w:b/>
                <w:sz w:val="22"/>
                <w:szCs w:val="22"/>
              </w:rPr>
              <w:t>SAP</w:t>
            </w:r>
            <w:r w:rsidR="000C029C" w:rsidRPr="000C029C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:rsidR="000C029C" w:rsidRDefault="000C029C" w:rsidP="000C029C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הקוד של המערכת מנוהל היום במוצר </w:t>
            </w:r>
            <w:r>
              <w:rPr>
                <w:rFonts w:ascii="Arial" w:hAnsi="Arial"/>
                <w:b/>
                <w:sz w:val="22"/>
                <w:szCs w:val="22"/>
              </w:rPr>
              <w:t>SAP WEB Ide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 </w:t>
            </w:r>
            <w:r>
              <w:rPr>
                <w:rFonts w:ascii="Arial" w:hAnsi="Arial" w:hint="cs"/>
                <w:b/>
                <w:sz w:val="22"/>
                <w:szCs w:val="22"/>
              </w:rPr>
              <w:t>SAP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הפסיקו לתמוך בו. מוצר זה היה נרכש מדי שנה.</w:t>
            </w:r>
          </w:p>
          <w:p w:rsidR="000C029C" w:rsidRDefault="000C029C" w:rsidP="000C029C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מוצר המחליף את המוצר הישן הינו 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SAP </w:t>
            </w:r>
            <w:r>
              <w:rPr>
                <w:rFonts w:ascii="Arial" w:hAnsi="Arial" w:hint="cs"/>
                <w:b/>
                <w:sz w:val="22"/>
                <w:szCs w:val="22"/>
              </w:rPr>
              <w:t>BA</w:t>
            </w:r>
            <w:r>
              <w:rPr>
                <w:rFonts w:ascii="Arial" w:hAnsi="Arial"/>
                <w:b/>
                <w:sz w:val="22"/>
                <w:szCs w:val="22"/>
              </w:rPr>
              <w:t>S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:rsidR="00A662F8" w:rsidRDefault="00A662F8" w:rsidP="000C029C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0C029C">
              <w:rPr>
                <w:rFonts w:ascii="Arial" w:hAnsi="Arial"/>
                <w:b/>
                <w:sz w:val="22"/>
                <w:szCs w:val="22"/>
                <w:rtl/>
              </w:rPr>
              <w:t>רשיונות</w:t>
            </w:r>
            <w:proofErr w:type="spellEnd"/>
            <w:r w:rsidRPr="000C029C">
              <w:rPr>
                <w:rFonts w:ascii="Arial" w:hAnsi="Arial"/>
                <w:b/>
                <w:sz w:val="22"/>
                <w:szCs w:val="22"/>
                <w:rtl/>
              </w:rPr>
              <w:t xml:space="preserve"> שימוש בתוכנות </w:t>
            </w:r>
            <w:r w:rsidRPr="000C029C">
              <w:rPr>
                <w:rFonts w:ascii="Arial" w:hAnsi="Arial"/>
                <w:b/>
                <w:sz w:val="22"/>
                <w:szCs w:val="22"/>
              </w:rPr>
              <w:t>SAP</w:t>
            </w:r>
            <w:r w:rsidRPr="000C029C">
              <w:rPr>
                <w:rFonts w:ascii="Arial" w:hAnsi="Arial"/>
                <w:b/>
                <w:sz w:val="22"/>
                <w:szCs w:val="22"/>
                <w:rtl/>
              </w:rPr>
              <w:t xml:space="preserve"> ניתנים לרכישה דרך חברת </w:t>
            </w:r>
            <w:r w:rsidRPr="000C029C">
              <w:rPr>
                <w:rFonts w:ascii="Arial" w:hAnsi="Arial"/>
                <w:b/>
                <w:sz w:val="22"/>
                <w:szCs w:val="22"/>
              </w:rPr>
              <w:t>SAP</w:t>
            </w:r>
            <w:r w:rsidRPr="000C029C">
              <w:rPr>
                <w:rFonts w:ascii="Arial" w:hAnsi="Arial"/>
                <w:b/>
                <w:sz w:val="22"/>
                <w:szCs w:val="22"/>
                <w:rtl/>
              </w:rPr>
              <w:t xml:space="preserve"> ישראל, </w:t>
            </w:r>
            <w:r w:rsidRPr="000C029C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0C029C">
              <w:rPr>
                <w:rFonts w:ascii="Arial" w:hAnsi="Arial"/>
                <w:b/>
                <w:sz w:val="22"/>
                <w:szCs w:val="22"/>
                <w:rtl/>
              </w:rPr>
              <w:t>נציג</w:t>
            </w:r>
            <w:r w:rsidRPr="000C029C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0C029C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0C029C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0C029C">
              <w:rPr>
                <w:rFonts w:ascii="Arial" w:hAnsi="Arial"/>
                <w:b/>
                <w:sz w:val="22"/>
                <w:szCs w:val="22"/>
                <w:rtl/>
              </w:rPr>
              <w:t>בלעדי</w:t>
            </w:r>
            <w:r w:rsidRPr="000C029C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Pr="000C029C">
              <w:rPr>
                <w:rFonts w:ascii="Arial" w:hAnsi="Arial"/>
                <w:b/>
                <w:sz w:val="22"/>
                <w:szCs w:val="22"/>
                <w:rtl/>
              </w:rPr>
              <w:t xml:space="preserve"> של מוצרי</w:t>
            </w:r>
            <w:r w:rsidRPr="000C029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חברת</w:t>
            </w:r>
            <w:r w:rsidRPr="000C029C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0C029C">
              <w:rPr>
                <w:rFonts w:ascii="Arial" w:hAnsi="Arial"/>
                <w:b/>
                <w:sz w:val="22"/>
                <w:szCs w:val="22"/>
              </w:rPr>
              <w:t>SAP</w:t>
            </w:r>
            <w:r w:rsidRPr="000C029C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:rsidR="006401F5" w:rsidRPr="000C029C" w:rsidRDefault="000C029C" w:rsidP="000C029C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הרכישה ל</w:t>
            </w:r>
            <w:r w:rsidR="00246972" w:rsidRPr="000C029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שימוש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</w:t>
            </w:r>
            <w:r w:rsidR="00246972" w:rsidRPr="000C029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מוצר </w:t>
            </w:r>
            <w:r w:rsidRPr="000C029C">
              <w:rPr>
                <w:rFonts w:ascii="Arial" w:hAnsi="Arial" w:hint="cs"/>
                <w:b/>
                <w:sz w:val="22"/>
                <w:szCs w:val="22"/>
              </w:rPr>
              <w:t>BAS</w:t>
            </w:r>
            <w:r w:rsidR="00246972" w:rsidRPr="000C029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246972" w:rsidRPr="000C029C">
              <w:rPr>
                <w:rFonts w:ascii="Arial" w:hAnsi="Arial"/>
                <w:b/>
                <w:sz w:val="22"/>
                <w:szCs w:val="22"/>
                <w:rtl/>
              </w:rPr>
              <w:t>בריש</w:t>
            </w:r>
            <w:r w:rsidR="00246972" w:rsidRPr="000C029C">
              <w:rPr>
                <w:rFonts w:ascii="Arial" w:hAnsi="Arial" w:hint="cs"/>
                <w:b/>
                <w:sz w:val="22"/>
                <w:szCs w:val="22"/>
                <w:rtl/>
              </w:rPr>
              <w:t>וי</w:t>
            </w:r>
            <w:r w:rsidR="00A662F8" w:rsidRPr="000C029C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A662F8" w:rsidRPr="000C029C">
              <w:rPr>
                <w:rFonts w:ascii="Arial" w:hAnsi="Arial"/>
                <w:b/>
                <w:sz w:val="22"/>
                <w:szCs w:val="22"/>
              </w:rPr>
              <w:t>SAP</w:t>
            </w:r>
            <w:r w:rsidR="00A662F8" w:rsidRPr="000C029C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0C029C">
              <w:rPr>
                <w:rFonts w:ascii="Arial" w:hAnsi="Arial" w:hint="cs"/>
                <w:b/>
                <w:sz w:val="22"/>
                <w:szCs w:val="22"/>
                <w:rtl/>
              </w:rPr>
              <w:t>הנרכש מדי שנה מחדש, למשך 3 שנים.</w:t>
            </w:r>
          </w:p>
          <w:p w:rsidR="00246972" w:rsidRPr="0053500C" w:rsidRDefault="00246972" w:rsidP="000C029C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4D25BB" w:rsidRPr="00AF57E9" w:rsidRDefault="004D25BB" w:rsidP="004D25BB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4D25BB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4D25BB" w:rsidRPr="00AF57E9" w:rsidRDefault="004D25BB" w:rsidP="004D25BB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4D25BB" w:rsidRPr="00AF57E9" w:rsidRDefault="009B6B29" w:rsidP="004D25B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4D25BB" w:rsidRPr="00AF57E9" w:rsidRDefault="004D25BB" w:rsidP="004D25BB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4D25BB">
        <w:tc>
          <w:tcPr>
            <w:tcW w:w="3085" w:type="dxa"/>
            <w:hideMark/>
          </w:tcPr>
          <w:p w:rsidR="004D25BB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4D25BB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4D25BB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4D25BB" w:rsidRPr="00AF57E9" w:rsidRDefault="004D25B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4D25BB" w:rsidRPr="00AF57E9" w:rsidRDefault="004D25BB" w:rsidP="004D25BB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A662F8" w:rsidTr="007C4A53">
        <w:tc>
          <w:tcPr>
            <w:tcW w:w="2675" w:type="dxa"/>
            <w:shd w:val="clear" w:color="auto" w:fill="E6E6E6"/>
            <w:hideMark/>
          </w:tcPr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A662F8" w:rsidRPr="00082DF5" w:rsidRDefault="00A662F8" w:rsidP="00A662F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סאפ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ישראל בע"מ</w:t>
            </w:r>
          </w:p>
        </w:tc>
      </w:tr>
      <w:tr w:rsidR="00A662F8" w:rsidTr="007C4A53">
        <w:tc>
          <w:tcPr>
            <w:tcW w:w="2675" w:type="dxa"/>
            <w:shd w:val="clear" w:color="auto" w:fill="E6E6E6"/>
            <w:hideMark/>
          </w:tcPr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A662F8" w:rsidRPr="00082DF5" w:rsidRDefault="00A662F8" w:rsidP="00A662F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1B250D">
              <w:rPr>
                <w:rFonts w:ascii="Arial" w:hAnsi="Arial"/>
                <w:b/>
                <w:sz w:val="22"/>
                <w:szCs w:val="22"/>
                <w:rtl/>
              </w:rPr>
              <w:t>513216275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4D25BB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4D25BB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4D25BB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C51C4">
        <w:tc>
          <w:tcPr>
            <w:tcW w:w="2675" w:type="dxa"/>
            <w:shd w:val="clear" w:color="auto" w:fill="E6E6E6"/>
            <w:hideMark/>
          </w:tcPr>
          <w:p w:rsidR="004D25BB" w:rsidRPr="002C51C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51C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  <w:shd w:val="clear" w:color="auto" w:fill="auto"/>
          </w:tcPr>
          <w:p w:rsidR="00CF543C" w:rsidRPr="002C51C4" w:rsidRDefault="008B23D8" w:rsidP="00901CCC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 </w:t>
            </w:r>
            <w:bookmarkStart w:id="0" w:name="_GoBack"/>
            <w:bookmarkEnd w:id="0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60,000ש"ח </w:t>
            </w:r>
          </w:p>
        </w:tc>
      </w:tr>
      <w:tr w:rsidR="007C4A53" w:rsidTr="007C4A53">
        <w:tc>
          <w:tcPr>
            <w:tcW w:w="2675" w:type="dxa"/>
            <w:shd w:val="clear" w:color="auto" w:fill="E6E6E6"/>
            <w:hideMark/>
          </w:tcPr>
          <w:p w:rsidR="007C4A53" w:rsidRPr="00AF57E9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7C4A53" w:rsidRPr="0053500C" w:rsidRDefault="0085565E" w:rsidP="0085565E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0C029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.3.2024 </w:t>
            </w:r>
            <w:r w:rsidR="000C029C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="000C029C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 w:rsidR="000C029C">
              <w:rPr>
                <w:rFonts w:ascii="Arial" w:hAnsi="Arial" w:hint="cs"/>
                <w:b/>
                <w:sz w:val="22"/>
                <w:szCs w:val="22"/>
                <w:rtl/>
              </w:rPr>
              <w:t>.27</w:t>
            </w:r>
          </w:p>
        </w:tc>
      </w:tr>
    </w:tbl>
    <w:p w:rsidR="004D25BB" w:rsidRPr="00AF57E9" w:rsidRDefault="004D25BB" w:rsidP="004D25BB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4D25BB" w:rsidRPr="00AF57E9" w:rsidRDefault="009B6B29" w:rsidP="004D25BB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4D25BB" w:rsidRPr="00AF57E9" w:rsidRDefault="009B6B29" w:rsidP="004D25BB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4D25BB" w:rsidRPr="00AF57E9" w:rsidRDefault="004D25BB" w:rsidP="004D25BB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4D25BB" w:rsidRPr="00AF57E9" w:rsidRDefault="009B6B29" w:rsidP="004D25BB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4D25BB" w:rsidRPr="00AF57E9" w:rsidRDefault="009B6B29" w:rsidP="004D25BB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4D25BB" w:rsidRPr="00AF57E9" w:rsidRDefault="009B6B29" w:rsidP="004D25BB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4D25BB" w:rsidRPr="00AF57E9" w:rsidRDefault="009B6B29" w:rsidP="004D25BB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4D25BB" w:rsidRPr="00AF57E9" w:rsidRDefault="004D25BB" w:rsidP="004D25BB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407" w:rsidRPr="00187B62" w:rsidRDefault="00A662F8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סאפ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ישראל בע"מ היא, למיטב ידיעתי, היחידה המספקת ומתחזקת רישיונות </w:t>
            </w:r>
            <w:r>
              <w:rPr>
                <w:rFonts w:ascii="Arial" w:hAnsi="Arial" w:hint="cs"/>
                <w:b/>
                <w:sz w:val="22"/>
                <w:szCs w:val="22"/>
              </w:rPr>
              <w:t>SAP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4D25BB" w:rsidRPr="00AF57E9" w:rsidRDefault="004D25BB" w:rsidP="004D25BB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4D25BB" w:rsidRPr="00AF57E9" w:rsidRDefault="009B6B29" w:rsidP="004D25B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4D25BB" w:rsidRPr="00AF57E9" w:rsidRDefault="004D25BB" w:rsidP="004D25BB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4D25BB" w:rsidRPr="00AF57E9" w:rsidRDefault="009B6B29" w:rsidP="004D25B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802"/>
        <w:gridCol w:w="2820"/>
      </w:tblGrid>
      <w:tr w:rsidR="005441A3" w:rsidTr="005441A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BB" w:rsidRPr="00AF57E9" w:rsidRDefault="005441A3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 שמייה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BB" w:rsidRPr="00AF57E9" w:rsidRDefault="005441A3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מנהלת מחלקת שירותים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פינניסים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רפואיים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BB" w:rsidRPr="005441A3" w:rsidRDefault="005441A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710FE9EB" wp14:editId="469F3227">
                  <wp:extent cx="1275452" cy="425302"/>
                  <wp:effectExtent l="0" t="0" r="127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616" cy="44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1A3" w:rsidTr="005441A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D25B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D25B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D25B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4D25BB" w:rsidRDefault="004D25BB" w:rsidP="004D25BB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2864"/>
        <w:gridCol w:w="4240"/>
      </w:tblGrid>
      <w:tr w:rsidR="00567AEC" w:rsidRPr="00AF57E9" w:rsidTr="004D25B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D80D7B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5441A3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951C99" w:rsidP="00951C99">
            <w:pPr>
              <w:spacing w:line="360" w:lineRule="auto"/>
              <w:ind w:firstLine="964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371" cy="971686"/>
                  <wp:effectExtent l="0" t="0" r="0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71" cy="97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AEC" w:rsidRPr="00AF57E9" w:rsidTr="004D25B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441A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572407" w:rsidRDefault="00572407" w:rsidP="00572407">
      <w:pPr>
        <w:rPr>
          <w:rtl/>
        </w:rPr>
      </w:pPr>
    </w:p>
    <w:p w:rsidR="00C0389A" w:rsidRPr="00817FBA" w:rsidRDefault="00C0389A" w:rsidP="00572407"/>
    <w:sectPr w:rsidR="00C0389A" w:rsidRPr="00817FBA" w:rsidSect="004D25B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592" w:rsidRDefault="00DD4592">
      <w:r>
        <w:separator/>
      </w:r>
    </w:p>
  </w:endnote>
  <w:endnote w:type="continuationSeparator" w:id="0">
    <w:p w:rsidR="00DD4592" w:rsidRDefault="00DD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4D25BB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D25BB" w:rsidRPr="0098529F" w:rsidRDefault="009B6B29" w:rsidP="004D25BB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D25BB" w:rsidRPr="0098529F" w:rsidRDefault="009B6B29" w:rsidP="004D25BB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D25BB" w:rsidRPr="0098529F" w:rsidRDefault="009B6B29" w:rsidP="004D25BB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8B23D8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8B23D8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D25BB" w:rsidRPr="0098529F" w:rsidRDefault="004D25BB" w:rsidP="004D25BB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4D25BB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D25BB" w:rsidRPr="0098529F" w:rsidRDefault="009B6B29" w:rsidP="004D25BB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D25BB" w:rsidRPr="0098529F" w:rsidRDefault="009B6B29" w:rsidP="004D25BB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D25BB" w:rsidRPr="0098529F" w:rsidRDefault="009B6B29" w:rsidP="004D25BB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D25BB" w:rsidRPr="0098529F" w:rsidRDefault="009B6B29" w:rsidP="004D25BB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4D25BB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D25BB" w:rsidRPr="001275E5" w:rsidRDefault="009B6B29" w:rsidP="004D25BB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4D25BB" w:rsidRPr="00843B72" w:rsidRDefault="009B6B29" w:rsidP="004D25BB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4D25BB" w:rsidRPr="00354861" w:rsidRDefault="004D25BB" w:rsidP="004D25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592" w:rsidRDefault="00DD4592">
      <w:r>
        <w:separator/>
      </w:r>
    </w:p>
  </w:footnote>
  <w:footnote w:type="continuationSeparator" w:id="0">
    <w:p w:rsidR="00DD4592" w:rsidRDefault="00DD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4D25BB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4D25BB" w:rsidRPr="005D6483" w:rsidRDefault="009B6B29" w:rsidP="004D25BB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4D25BB" w:rsidRPr="005D6483" w:rsidRDefault="009B6B29" w:rsidP="004D25BB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4D25BB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4D25BB" w:rsidRPr="00D84715" w:rsidRDefault="009B6B29" w:rsidP="004D25BB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1498551" wp14:editId="71498552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4D25BB" w:rsidRPr="00CE601A" w:rsidRDefault="009B6B29" w:rsidP="004D25BB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4D25BB" w:rsidRPr="00F54EBF" w:rsidRDefault="009B6B29" w:rsidP="004D25BB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4D25BB" w:rsidRDefault="009B6B29" w:rsidP="004D25BB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4D25BB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D25BB" w:rsidRPr="00F8548C" w:rsidRDefault="009B6B29" w:rsidP="004D25BB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4D25B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4D25BB" w:rsidRPr="00D84715" w:rsidRDefault="004D25BB" w:rsidP="004D25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4D25BB" w:rsidRDefault="004D25BB" w:rsidP="004D25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4D25BB" w:rsidRPr="00D84715" w:rsidRDefault="00001D45" w:rsidP="004D25BB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D25BB" w:rsidRPr="00F8548C" w:rsidRDefault="009B6B29" w:rsidP="004D25BB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4D25B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4D25BB" w:rsidRPr="00D84715" w:rsidRDefault="004D25BB" w:rsidP="004D25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4D25BB" w:rsidRPr="00D84715" w:rsidRDefault="004D25BB" w:rsidP="004D25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4D25BB" w:rsidRPr="00106EF7" w:rsidRDefault="009B6B29" w:rsidP="004D25BB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D25BB" w:rsidRPr="00671AFA" w:rsidRDefault="009B6B29" w:rsidP="004D25BB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4D25B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4D25BB" w:rsidRPr="00D84715" w:rsidRDefault="004D25BB" w:rsidP="004D25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4D25BB" w:rsidRPr="00D84715" w:rsidRDefault="004D25BB" w:rsidP="004D25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4D25BB" w:rsidRPr="00D84715" w:rsidRDefault="009B6B29" w:rsidP="004D25BB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D25BB" w:rsidRPr="00F8548C" w:rsidRDefault="009B6B29" w:rsidP="004D25BB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4D25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4D25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4D25BB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4D25BB" w:rsidRPr="00D84715" w:rsidRDefault="004D25BB" w:rsidP="004D25B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5789D"/>
    <w:multiLevelType w:val="hybridMultilevel"/>
    <w:tmpl w:val="1FD0B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0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6"/>
  </w:num>
  <w:num w:numId="13">
    <w:abstractNumId w:val="12"/>
  </w:num>
  <w:num w:numId="14">
    <w:abstractNumId w:val="2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390C"/>
    <w:rsid w:val="000C029C"/>
    <w:rsid w:val="001351D6"/>
    <w:rsid w:val="00187B62"/>
    <w:rsid w:val="001B1929"/>
    <w:rsid w:val="001B27BD"/>
    <w:rsid w:val="00246972"/>
    <w:rsid w:val="002C51C4"/>
    <w:rsid w:val="002D5C29"/>
    <w:rsid w:val="00336CDD"/>
    <w:rsid w:val="00431AD2"/>
    <w:rsid w:val="004742B0"/>
    <w:rsid w:val="004A4352"/>
    <w:rsid w:val="004D25BB"/>
    <w:rsid w:val="004E0B2C"/>
    <w:rsid w:val="004E71C3"/>
    <w:rsid w:val="005010F7"/>
    <w:rsid w:val="00514ED8"/>
    <w:rsid w:val="00527F12"/>
    <w:rsid w:val="005409D7"/>
    <w:rsid w:val="005441A3"/>
    <w:rsid w:val="00567AEC"/>
    <w:rsid w:val="00572407"/>
    <w:rsid w:val="00576878"/>
    <w:rsid w:val="00590E96"/>
    <w:rsid w:val="005F3244"/>
    <w:rsid w:val="005F3556"/>
    <w:rsid w:val="006401F5"/>
    <w:rsid w:val="00643FC1"/>
    <w:rsid w:val="00675430"/>
    <w:rsid w:val="00684E7A"/>
    <w:rsid w:val="007548B0"/>
    <w:rsid w:val="007C4A53"/>
    <w:rsid w:val="00823E55"/>
    <w:rsid w:val="008328AC"/>
    <w:rsid w:val="0085565E"/>
    <w:rsid w:val="008B23D8"/>
    <w:rsid w:val="008B3DB6"/>
    <w:rsid w:val="00901CCC"/>
    <w:rsid w:val="00951C99"/>
    <w:rsid w:val="009B6B29"/>
    <w:rsid w:val="009F7FB7"/>
    <w:rsid w:val="00A662F8"/>
    <w:rsid w:val="00AE04E0"/>
    <w:rsid w:val="00B07843"/>
    <w:rsid w:val="00B53C37"/>
    <w:rsid w:val="00B85624"/>
    <w:rsid w:val="00B948B4"/>
    <w:rsid w:val="00BC4C4D"/>
    <w:rsid w:val="00BF4AF4"/>
    <w:rsid w:val="00C0389A"/>
    <w:rsid w:val="00C35E1C"/>
    <w:rsid w:val="00C43315"/>
    <w:rsid w:val="00C5637A"/>
    <w:rsid w:val="00C70AF8"/>
    <w:rsid w:val="00CD0807"/>
    <w:rsid w:val="00CF543C"/>
    <w:rsid w:val="00D80D7B"/>
    <w:rsid w:val="00DA73B1"/>
    <w:rsid w:val="00DD4592"/>
    <w:rsid w:val="00E630D4"/>
    <w:rsid w:val="00E8203D"/>
    <w:rsid w:val="00EC31CB"/>
    <w:rsid w:val="00EE07D4"/>
    <w:rsid w:val="00EF3FCB"/>
    <w:rsid w:val="00F15B21"/>
    <w:rsid w:val="00F47D94"/>
    <w:rsid w:val="00FE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609FA9"/>
  <w15:docId w15:val="{657FFC6A-BB26-4049-ABBA-B37C98F31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543526919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2019-09-24T15:03:34+00:00</SDDocDate>
    <elnewpapaerdate xmlns="276fb107-33e2-4c3f-bae8-9cd5efb2baae" xsi:nil="true"/>
    <SDHebDate xmlns="276fb107-33e2-4c3f-bae8-9cd5efb2baae">כ"ד באלול,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71033-13C9-4704-A0A5-C08B7A967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C43BBCD5-2624-4402-A519-362E81590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</TotalTime>
  <Pages>2</Pages>
  <Words>372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תחזוקת רישוי SAP.docx.</vt:lpstr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תחזוקת רישוי SAP.docx.</dc:title>
  <dc:subject/>
  <dc:creator>Marina Paz</dc:creator>
  <cp:keywords/>
  <dc:description/>
  <cp:lastModifiedBy>דורין אמויאל</cp:lastModifiedBy>
  <cp:revision>3</cp:revision>
  <dcterms:created xsi:type="dcterms:W3CDTF">2023-11-15T10:25:00Z</dcterms:created>
  <dcterms:modified xsi:type="dcterms:W3CDTF">2023-11-15T13:34:00Z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