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5BB" w:rsidRDefault="009B6B29" w:rsidP="004D25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4D25BB" w:rsidRDefault="004D25BB" w:rsidP="004D25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Default="00F47D94" w:rsidP="00EC31CB">
            <w:r>
              <w:rPr>
                <w:rFonts w:hint="cs"/>
                <w:rtl/>
              </w:rPr>
              <w:t>13/11/2023</w:t>
            </w:r>
          </w:p>
        </w:tc>
      </w:tr>
    </w:tbl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9B6B29" w:rsidP="004D25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4D25BB" w:rsidRDefault="004D25BB" w:rsidP="004D25BB">
      <w:pPr>
        <w:jc w:val="both"/>
        <w:rPr>
          <w:rFonts w:ascii="Arial" w:hAnsi="Arial"/>
          <w:b/>
          <w:sz w:val="22"/>
          <w:szCs w:val="22"/>
          <w:rtl/>
        </w:rPr>
      </w:pPr>
    </w:p>
    <w:p w:rsidR="004D25BB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4D25BB" w:rsidRPr="00AF57E9" w:rsidRDefault="004D25BB" w:rsidP="004D25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4D25BB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Pr="000C029C" w:rsidRDefault="00CD0807" w:rsidP="00CD0807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גריאטריה</w:t>
            </w:r>
            <w:r w:rsidR="00A662F8"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משתמש</w:t>
            </w:r>
            <w:r w:rsidR="00A662F8"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בתוכנות מבוססות </w:t>
            </w:r>
            <w:r w:rsidR="00A662F8" w:rsidRPr="000C029C">
              <w:rPr>
                <w:rFonts w:ascii="Arial" w:hAnsi="Arial"/>
                <w:b/>
                <w:sz w:val="22"/>
                <w:szCs w:val="22"/>
              </w:rPr>
              <w:t>SAP</w:t>
            </w:r>
            <w:r w:rsidR="000C029C" w:rsidRPr="000C029C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0C029C" w:rsidRDefault="000C029C" w:rsidP="000C029C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הקוד של המערכת מנוהל היום במוצר </w:t>
            </w:r>
            <w:r>
              <w:rPr>
                <w:rFonts w:ascii="Arial" w:hAnsi="Arial"/>
                <w:b/>
                <w:sz w:val="22"/>
                <w:szCs w:val="22"/>
              </w:rPr>
              <w:t>SAP WEB Ide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הפסיקו לתמוך בו. מוצר זה היה נרכש מדי שנה.</w:t>
            </w:r>
          </w:p>
          <w:p w:rsidR="000C029C" w:rsidRDefault="000C029C" w:rsidP="000C029C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המחליף את המוצר הישן הינו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SAP </w:t>
            </w:r>
            <w:r>
              <w:rPr>
                <w:rFonts w:ascii="Arial" w:hAnsi="Arial" w:hint="cs"/>
                <w:b/>
                <w:sz w:val="22"/>
                <w:szCs w:val="22"/>
              </w:rPr>
              <w:t>BA</w:t>
            </w:r>
            <w:r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:rsidR="00A662F8" w:rsidRDefault="00A662F8" w:rsidP="000C029C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>רשיונות</w:t>
            </w:r>
            <w:proofErr w:type="spellEnd"/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שימוש בתוכנות </w:t>
            </w:r>
            <w:r w:rsidRPr="000C029C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ניתנים לרכישה דרך חברת </w:t>
            </w:r>
            <w:r w:rsidRPr="000C029C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ישראל, 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C029C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0C029C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0C029C" w:rsidRDefault="000C029C" w:rsidP="000C029C">
            <w:pPr>
              <w:pStyle w:val="af4"/>
              <w:numPr>
                <w:ilvl w:val="0"/>
                <w:numId w:val="16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הרכישה ל</w:t>
            </w:r>
            <w:r w:rsidR="00246972"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שימוש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="00246972"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</w:t>
            </w:r>
            <w:r w:rsidRPr="000C029C">
              <w:rPr>
                <w:rFonts w:ascii="Arial" w:hAnsi="Arial" w:hint="cs"/>
                <w:b/>
                <w:sz w:val="22"/>
                <w:szCs w:val="22"/>
              </w:rPr>
              <w:t>BAS</w:t>
            </w:r>
            <w:r w:rsidR="00246972" w:rsidRP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46972" w:rsidRPr="000C029C">
              <w:rPr>
                <w:rFonts w:ascii="Arial" w:hAnsi="Arial"/>
                <w:b/>
                <w:sz w:val="22"/>
                <w:szCs w:val="22"/>
                <w:rtl/>
              </w:rPr>
              <w:t>בריש</w:t>
            </w:r>
            <w:r w:rsidR="00246972"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וי</w:t>
            </w:r>
            <w:r w:rsidR="00A662F8"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A662F8" w:rsidRPr="000C029C">
              <w:rPr>
                <w:rFonts w:ascii="Arial" w:hAnsi="Arial"/>
                <w:b/>
                <w:sz w:val="22"/>
                <w:szCs w:val="22"/>
              </w:rPr>
              <w:t>SAP</w:t>
            </w:r>
            <w:r w:rsidR="00A662F8" w:rsidRPr="000C029C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C029C">
              <w:rPr>
                <w:rFonts w:ascii="Arial" w:hAnsi="Arial" w:hint="cs"/>
                <w:b/>
                <w:sz w:val="22"/>
                <w:szCs w:val="22"/>
                <w:rtl/>
              </w:rPr>
              <w:t>הנרכש מדי שנה מחדש, למשך 3 שנים.</w:t>
            </w:r>
          </w:p>
          <w:p w:rsidR="00246972" w:rsidRPr="0053500C" w:rsidRDefault="00246972" w:rsidP="000C029C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4D25BB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4D25BB">
        <w:tc>
          <w:tcPr>
            <w:tcW w:w="3085" w:type="dxa"/>
            <w:hideMark/>
          </w:tcPr>
          <w:p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4D25BB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4D25BB" w:rsidRPr="00AF57E9" w:rsidRDefault="004D25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4D25BB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4D25BB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4D25BB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CF543C" w:rsidRPr="002C51C4" w:rsidRDefault="008B23D8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60,000ש"ח 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85565E" w:rsidP="0085565E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0C02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.3.2024 </w:t>
            </w:r>
            <w:r w:rsidR="000C029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0C029C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0C029C">
              <w:rPr>
                <w:rFonts w:ascii="Arial" w:hAnsi="Arial" w:hint="cs"/>
                <w:b/>
                <w:sz w:val="22"/>
                <w:szCs w:val="22"/>
                <w:rtl/>
              </w:rPr>
              <w:t>.27</w:t>
            </w: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4D25BB" w:rsidRPr="00AF57E9" w:rsidRDefault="009B6B29" w:rsidP="004D25BB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4D25BB" w:rsidRPr="00AF57E9" w:rsidRDefault="009B6B29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4D25BB" w:rsidRPr="00AF57E9" w:rsidRDefault="009B6B29" w:rsidP="004D25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4D25BB" w:rsidRPr="00AF57E9" w:rsidRDefault="004D25BB" w:rsidP="004D25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AF57E9" w:rsidRDefault="005441A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AF57E9" w:rsidRDefault="005441A3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5441A3" w:rsidRDefault="005441A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710FE9EB" wp14:editId="469F3227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D25BB" w:rsidRDefault="004D25BB" w:rsidP="004D25BB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6"/>
        <w:gridCol w:w="2864"/>
        <w:gridCol w:w="4240"/>
      </w:tblGrid>
      <w:tr w:rsidR="00567AEC" w:rsidRPr="00AF57E9" w:rsidTr="004D25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D80D7B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951C99" w:rsidP="00951C99">
            <w:pPr>
              <w:spacing w:line="360" w:lineRule="auto"/>
              <w:ind w:firstLine="964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7AEC" w:rsidRPr="00AF57E9" w:rsidTr="004D25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Default="00572407" w:rsidP="00572407">
      <w:pPr>
        <w:rPr>
          <w:rtl/>
        </w:rPr>
      </w:pPr>
    </w:p>
    <w:p w:rsidR="00C0389A" w:rsidRPr="00817FBA" w:rsidRDefault="00C0389A" w:rsidP="00572407"/>
    <w:sectPr w:rsidR="00C0389A" w:rsidRPr="00817FBA" w:rsidSect="004D25B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4592" w:rsidRDefault="00DD4592">
      <w:r>
        <w:separator/>
      </w:r>
    </w:p>
  </w:endnote>
  <w:endnote w:type="continuationSeparator" w:id="0">
    <w:p w:rsidR="00DD4592" w:rsidRDefault="00DD4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9B6B29" w:rsidP="004D25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B23D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B23D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4D25BB" w:rsidP="004D25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4D25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D25BB" w:rsidRPr="001275E5" w:rsidRDefault="009B6B29" w:rsidP="004D25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4D25BB" w:rsidRPr="00843B72" w:rsidRDefault="009B6B29" w:rsidP="004D25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4D25BB" w:rsidRPr="00354861" w:rsidRDefault="004D25BB" w:rsidP="004D25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4592" w:rsidRDefault="00DD4592">
      <w:r>
        <w:separator/>
      </w:r>
    </w:p>
  </w:footnote>
  <w:footnote w:type="continuationSeparator" w:id="0">
    <w:p w:rsidR="00DD4592" w:rsidRDefault="00DD4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4D25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9B6B29" w:rsidP="004D25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1498551" wp14:editId="7149855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4D25BB" w:rsidRPr="00CE601A" w:rsidRDefault="009B6B29" w:rsidP="004D25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4D25BB" w:rsidRPr="00F54EBF" w:rsidRDefault="009B6B29" w:rsidP="004D25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4D25BB" w:rsidRDefault="009B6B29" w:rsidP="004D25BB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D84715" w:rsidRDefault="00001D45" w:rsidP="004D25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106EF7" w:rsidRDefault="009B6B29" w:rsidP="004D25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671AFA" w:rsidRDefault="009B6B29" w:rsidP="004D25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D84715" w:rsidRDefault="009B6B29" w:rsidP="004D25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4D25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4D25BB" w:rsidRPr="00D84715" w:rsidRDefault="004D25BB" w:rsidP="004D25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75789D"/>
    <w:multiLevelType w:val="hybridMultilevel"/>
    <w:tmpl w:val="1FD0B9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6"/>
  </w:num>
  <w:num w:numId="13">
    <w:abstractNumId w:val="12"/>
  </w:num>
  <w:num w:numId="14">
    <w:abstractNumId w:val="2"/>
  </w:num>
  <w:num w:numId="15">
    <w:abstractNumId w:val="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90C"/>
    <w:rsid w:val="000C029C"/>
    <w:rsid w:val="001351D6"/>
    <w:rsid w:val="00187B62"/>
    <w:rsid w:val="001B1929"/>
    <w:rsid w:val="001B27BD"/>
    <w:rsid w:val="00246972"/>
    <w:rsid w:val="002C51C4"/>
    <w:rsid w:val="002D5C29"/>
    <w:rsid w:val="00336CDD"/>
    <w:rsid w:val="00431AD2"/>
    <w:rsid w:val="004742B0"/>
    <w:rsid w:val="004A4352"/>
    <w:rsid w:val="004D25BB"/>
    <w:rsid w:val="004E0B2C"/>
    <w:rsid w:val="004E71C3"/>
    <w:rsid w:val="005010F7"/>
    <w:rsid w:val="00514ED8"/>
    <w:rsid w:val="00527F12"/>
    <w:rsid w:val="005409D7"/>
    <w:rsid w:val="005441A3"/>
    <w:rsid w:val="00567AEC"/>
    <w:rsid w:val="00572407"/>
    <w:rsid w:val="00576878"/>
    <w:rsid w:val="00590E96"/>
    <w:rsid w:val="005F3244"/>
    <w:rsid w:val="005F3556"/>
    <w:rsid w:val="006401F5"/>
    <w:rsid w:val="00643FC1"/>
    <w:rsid w:val="00675430"/>
    <w:rsid w:val="00684E7A"/>
    <w:rsid w:val="007548B0"/>
    <w:rsid w:val="007C4A53"/>
    <w:rsid w:val="00823E55"/>
    <w:rsid w:val="008328AC"/>
    <w:rsid w:val="0085565E"/>
    <w:rsid w:val="008B23D8"/>
    <w:rsid w:val="008B3DB6"/>
    <w:rsid w:val="00901CCC"/>
    <w:rsid w:val="00951C99"/>
    <w:rsid w:val="009B6B29"/>
    <w:rsid w:val="009F7FB7"/>
    <w:rsid w:val="00A662F8"/>
    <w:rsid w:val="00AE04E0"/>
    <w:rsid w:val="00B07843"/>
    <w:rsid w:val="00B53C37"/>
    <w:rsid w:val="00B85624"/>
    <w:rsid w:val="00B948B4"/>
    <w:rsid w:val="00BC4C4D"/>
    <w:rsid w:val="00BF4AF4"/>
    <w:rsid w:val="00C0389A"/>
    <w:rsid w:val="00C35E1C"/>
    <w:rsid w:val="00C43315"/>
    <w:rsid w:val="00C5637A"/>
    <w:rsid w:val="00C70AF8"/>
    <w:rsid w:val="00CD0807"/>
    <w:rsid w:val="00CF543C"/>
    <w:rsid w:val="00D80D7B"/>
    <w:rsid w:val="00DA73B1"/>
    <w:rsid w:val="00DD4592"/>
    <w:rsid w:val="00E630D4"/>
    <w:rsid w:val="00E8203D"/>
    <w:rsid w:val="00EC31CB"/>
    <w:rsid w:val="00EE07D4"/>
    <w:rsid w:val="00EF3FCB"/>
    <w:rsid w:val="00F15B21"/>
    <w:rsid w:val="00F47D94"/>
    <w:rsid w:val="00FE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609FA9"/>
  <w15:docId w15:val="{657FFC6A-BB26-4049-ABBA-B37C98F31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543526919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2019-09-24T15:03:34+00:00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71033-13C9-4704-A0A5-C08B7A967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C43BBCD5-2624-4402-A519-362E81590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372</Words>
  <Characters>1826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רישוי SAP.docx.</vt:lpstr>
      <vt:lpstr/>
    </vt:vector>
  </TitlesOfParts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רישוי SAP.docx.</dc:title>
  <dc:subject/>
  <dc:creator>Marina Paz</dc:creator>
  <cp:keywords/>
  <dc:description/>
  <cp:lastModifiedBy>דורין אמויאל</cp:lastModifiedBy>
  <cp:revision>3</cp:revision>
  <dcterms:created xsi:type="dcterms:W3CDTF">2023-11-15T10:25:00Z</dcterms:created>
  <dcterms:modified xsi:type="dcterms:W3CDTF">2023-11-15T13:34:00Z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